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B1153" w14:textId="77777777" w:rsidR="008158BD" w:rsidRDefault="008158BD"/>
    <w:tbl>
      <w:tblPr>
        <w:tblW w:w="9209" w:type="dxa"/>
        <w:tblLayout w:type="fixed"/>
        <w:tblCellMar>
          <w:left w:w="0" w:type="dxa"/>
          <w:right w:w="0" w:type="dxa"/>
        </w:tblCellMar>
        <w:tblLook w:val="0000" w:firstRow="0" w:lastRow="0" w:firstColumn="0" w:lastColumn="0" w:noHBand="0" w:noVBand="0"/>
      </w:tblPr>
      <w:tblGrid>
        <w:gridCol w:w="5387"/>
        <w:gridCol w:w="3822"/>
      </w:tblGrid>
      <w:tr w:rsidR="008158BD" w14:paraId="324A2400" w14:textId="798ECE35" w:rsidTr="00133D91">
        <w:trPr>
          <w:trHeight w:hRule="exact" w:val="1249"/>
        </w:trPr>
        <w:tc>
          <w:tcPr>
            <w:tcW w:w="5387" w:type="dxa"/>
          </w:tcPr>
          <w:p w14:paraId="7F7A06EC" w14:textId="0F572244" w:rsidR="008158BD" w:rsidRDefault="008158BD" w:rsidP="00E6168A">
            <w:r>
              <w:t xml:space="preserve">Katrineholm </w:t>
            </w:r>
            <w:r>
              <w:fldChar w:fldCharType="begin"/>
            </w:r>
            <w:r>
              <w:instrText xml:space="preserve"> CREATEDATE \@ "d MMMM yyyy" </w:instrText>
            </w:r>
            <w:r>
              <w:fldChar w:fldCharType="separate"/>
            </w:r>
            <w:r w:rsidR="00133D91">
              <w:rPr>
                <w:noProof/>
              </w:rPr>
              <w:t>4</w:t>
            </w:r>
            <w:r>
              <w:rPr>
                <w:noProof/>
              </w:rPr>
              <w:t xml:space="preserve"> ju</w:t>
            </w:r>
            <w:r w:rsidR="00133D91">
              <w:rPr>
                <w:noProof/>
              </w:rPr>
              <w:t>l</w:t>
            </w:r>
            <w:r>
              <w:rPr>
                <w:noProof/>
              </w:rPr>
              <w:t>i 2023</w:t>
            </w:r>
            <w:r>
              <w:rPr>
                <w:noProof/>
              </w:rPr>
              <w:fldChar w:fldCharType="end"/>
            </w:r>
          </w:p>
        </w:tc>
        <w:tc>
          <w:tcPr>
            <w:tcW w:w="3822" w:type="dxa"/>
          </w:tcPr>
          <w:p w14:paraId="2DD14198" w14:textId="0C4D4871" w:rsidR="008158BD" w:rsidRDefault="008158BD" w:rsidP="00E6168A"/>
        </w:tc>
      </w:tr>
    </w:tbl>
    <w:p w14:paraId="6E2F5F5D" w14:textId="36BF953F" w:rsidR="0047059A" w:rsidRPr="00F9683E" w:rsidRDefault="0047059A" w:rsidP="0047059A">
      <w:r>
        <w:t>Hej,</w:t>
      </w:r>
    </w:p>
    <w:p w14:paraId="2A6A637B" w14:textId="148BD156" w:rsidR="0047059A" w:rsidRDefault="0047059A" w:rsidP="0047059A">
      <w:pPr>
        <w:rPr>
          <w:rFonts w:cs="Arial"/>
        </w:rPr>
      </w:pPr>
      <w:r>
        <w:t xml:space="preserve">I september 2022 beslutade kommunfullmäktige om utökning av verksamhetsområdet i </w:t>
      </w:r>
      <w:r w:rsidR="005C26FB">
        <w:t>Bettna</w:t>
      </w:r>
      <w:r>
        <w:t xml:space="preserve"> och därmed ska Sörmland Vatten och Avfall AB </w:t>
      </w:r>
      <w:r w:rsidRPr="007B015C">
        <w:t xml:space="preserve">tillhandahålla allmänna vattentjänster (vatten och spillvatten) till </w:t>
      </w:r>
      <w:r>
        <w:t xml:space="preserve">tillkommande </w:t>
      </w:r>
      <w:r w:rsidRPr="007B015C">
        <w:t>fastigheter</w:t>
      </w:r>
      <w:r>
        <w:t xml:space="preserve">. </w:t>
      </w:r>
      <w:r>
        <w:rPr>
          <w:rFonts w:cs="Arial"/>
        </w:rPr>
        <w:t xml:space="preserve">Detta brev med medföljande avtal skickas till de fastighetsägare som kommer ha ledningar gående över sin tomtmark. </w:t>
      </w:r>
    </w:p>
    <w:p w14:paraId="4E77205A" w14:textId="77777777" w:rsidR="0047059A" w:rsidRDefault="0047059A" w:rsidP="0047059A">
      <w:pPr>
        <w:rPr>
          <w:rFonts w:cs="Arial"/>
        </w:rPr>
      </w:pPr>
    </w:p>
    <w:p w14:paraId="4B20FF27" w14:textId="5B2DD432" w:rsidR="0047059A" w:rsidRPr="00B62DB1" w:rsidRDefault="0047059A" w:rsidP="0047059A">
      <w:r w:rsidRPr="00B62DB1">
        <w:t xml:space="preserve">Sörmland Vatten är ett driftbolag och arbetar på uppdrag av tre ägarbolag, Flen Vatten och Avfall AB, Katrineholm Vatten och Avfall AB samt Vingåker Vatten och Avfall AB. Bifogat finns avtal mellan ägarbolaget </w:t>
      </w:r>
      <w:r w:rsidR="005C26FB">
        <w:t>Flen</w:t>
      </w:r>
      <w:r w:rsidRPr="00B62DB1">
        <w:t xml:space="preserve"> Vatten och Avfall AB och dig som fastighetsägare.</w:t>
      </w:r>
    </w:p>
    <w:p w14:paraId="4BE94892" w14:textId="77777777" w:rsidR="0047059A" w:rsidRPr="00B62DB1" w:rsidRDefault="0047059A" w:rsidP="0047059A">
      <w:pPr>
        <w:rPr>
          <w:i/>
          <w:iCs/>
        </w:rPr>
      </w:pPr>
    </w:p>
    <w:p w14:paraId="4F91D4DE" w14:textId="77777777" w:rsidR="0047059A" w:rsidRPr="0048352E" w:rsidRDefault="0047059A" w:rsidP="0047059A">
      <w:r w:rsidRPr="0048352E">
        <w:t>Avtalet som skickas för påskrift gäll</w:t>
      </w:r>
      <w:r>
        <w:t>er</w:t>
      </w:r>
      <w:r w:rsidRPr="0048352E">
        <w:t xml:space="preserve"> markupplåtelse för VA-ledningar på </w:t>
      </w:r>
      <w:r w:rsidRPr="0048352E">
        <w:br/>
        <w:t xml:space="preserve">din fastighet. För att Sörmland Vatten ska kunna </w:t>
      </w:r>
      <w:r>
        <w:t xml:space="preserve">anlägga och </w:t>
      </w:r>
      <w:r w:rsidRPr="0048352E">
        <w:t>ansvara för samt underhålla, reparera eller byta ledningar så behövs det skapas en så kallad ledningsrätt. Detta avtal är till för att förbereda ledningsrättsärendet hos Lantmäteriet. Sörmland Vatten samlar in påskrivna avtal för att sedan lämna de till Lantmäteriet, som i sin tur kan fastställa ledningsrätter för respektive fastighet.</w:t>
      </w:r>
    </w:p>
    <w:p w14:paraId="28A01B99" w14:textId="77777777" w:rsidR="0047059A" w:rsidRDefault="0047059A" w:rsidP="0047059A"/>
    <w:p w14:paraId="214F72FB" w14:textId="77777777" w:rsidR="0047059A" w:rsidRDefault="0047059A" w:rsidP="0047059A">
      <w:r>
        <w:t xml:space="preserve">I bilagan till avtalet finns två markerade områden. Det är dels ledningsrättsområdet, där </w:t>
      </w:r>
      <w:r w:rsidRPr="0048352E">
        <w:t xml:space="preserve">Sörmland Vatten har rätt att </w:t>
      </w:r>
      <w:r>
        <w:t xml:space="preserve">i framtiden </w:t>
      </w:r>
      <w:r w:rsidRPr="0048352E">
        <w:t>utföra arbeten på ledningar inom din fastighet</w:t>
      </w:r>
      <w:r>
        <w:t xml:space="preserve">, </w:t>
      </w:r>
      <w:proofErr w:type="gramStart"/>
      <w:r>
        <w:t>och dels</w:t>
      </w:r>
      <w:proofErr w:type="gramEnd"/>
      <w:r>
        <w:t xml:space="preserve"> arbetsområdet vilket är </w:t>
      </w:r>
      <w:r w:rsidRPr="0048352E">
        <w:t>det område som behöver användas vid anläggandet av ledningarna</w:t>
      </w:r>
      <w:r>
        <w:t>.</w:t>
      </w:r>
    </w:p>
    <w:p w14:paraId="7FFADC13" w14:textId="77777777" w:rsidR="0047059A" w:rsidRPr="0048352E" w:rsidRDefault="0047059A" w:rsidP="0047059A"/>
    <w:p w14:paraId="55D9BD63" w14:textId="77777777" w:rsidR="0047059A" w:rsidRPr="0048352E" w:rsidRDefault="0047059A" w:rsidP="0047059A">
      <w:r w:rsidRPr="0048352E">
        <w:t xml:space="preserve">Avtalet innebär att du får en engångsersättning på 20 kronor per kvadratmeter </w:t>
      </w:r>
      <w:r w:rsidRPr="0048352E">
        <w:br/>
        <w:t>upplåten mark för ledningsrätt</w:t>
      </w:r>
      <w:r>
        <w:t>sområdet</w:t>
      </w:r>
      <w:r w:rsidRPr="0048352E">
        <w:t xml:space="preserve">, samt ytterligare 5 kronor per kvadratmeter </w:t>
      </w:r>
      <w:r>
        <w:t>för arbetsområdet.</w:t>
      </w:r>
    </w:p>
    <w:p w14:paraId="1D435BCE" w14:textId="77777777" w:rsidR="0047059A" w:rsidRPr="0048352E" w:rsidRDefault="0047059A" w:rsidP="0047059A"/>
    <w:p w14:paraId="3C25A356" w14:textId="5912961A" w:rsidR="0047059A" w:rsidRPr="0048352E" w:rsidRDefault="0047059A" w:rsidP="0047059A">
      <w:r w:rsidRPr="0048352E">
        <w:t>I försändelsen finns tre originalavtal, med tillhörande kartbilaga, för påskrift</w:t>
      </w:r>
      <w:r>
        <w:t xml:space="preserve"> av samtliga fastighetsägare</w:t>
      </w:r>
      <w:r w:rsidRPr="0048352E">
        <w:t xml:space="preserve">. De tillsammans med blanketten med kontonummer </w:t>
      </w:r>
      <w:r>
        <w:t xml:space="preserve">för utbetalning av ersättning </w:t>
      </w:r>
      <w:r w:rsidRPr="0048352E">
        <w:t xml:space="preserve">ska sändas tillbaka i det förfrankerade svarskuvertet. </w:t>
      </w:r>
    </w:p>
    <w:p w14:paraId="0AF7E83F" w14:textId="77777777" w:rsidR="0047059A" w:rsidRPr="0048352E" w:rsidRDefault="0047059A" w:rsidP="0047059A"/>
    <w:p w14:paraId="63956FBB" w14:textId="77777777" w:rsidR="0047059A" w:rsidRPr="0048352E" w:rsidRDefault="0047059A" w:rsidP="0047059A">
      <w:r w:rsidRPr="0048352E">
        <w:t xml:space="preserve">Om du har frågor är du välkommen att kontakta vår kundservice på telefon </w:t>
      </w:r>
      <w:r w:rsidRPr="0048352E">
        <w:br/>
        <w:t>0150 – 800 100.</w:t>
      </w:r>
    </w:p>
    <w:p w14:paraId="76EC57A2" w14:textId="77777777" w:rsidR="0047059A" w:rsidRPr="0048352E" w:rsidRDefault="0047059A" w:rsidP="0047059A"/>
    <w:p w14:paraId="5C4F472E" w14:textId="77777777" w:rsidR="0047059A" w:rsidRDefault="0047059A" w:rsidP="0047059A">
      <w:r w:rsidRPr="0048352E">
        <w:t>Med vänliga hälsningar</w:t>
      </w:r>
    </w:p>
    <w:p w14:paraId="45D21AB1" w14:textId="6B3E9E64" w:rsidR="0047059A" w:rsidRPr="0048352E" w:rsidRDefault="0047059A" w:rsidP="0047059A">
      <w:r w:rsidRPr="0048352E">
        <w:t>Sörmland Vatten</w:t>
      </w:r>
    </w:p>
    <w:p w14:paraId="679C7388" w14:textId="07E819B8" w:rsidR="00026E12" w:rsidRDefault="00026E12" w:rsidP="00026E12"/>
    <w:p w14:paraId="780914E6" w14:textId="77777777" w:rsidR="0059366A" w:rsidRDefault="0059366A" w:rsidP="00026E12"/>
    <w:sectPr w:rsidR="0059366A" w:rsidSect="00D102CD">
      <w:headerReference w:type="default" r:id="rId9"/>
      <w:footerReference w:type="default" r:id="rId10"/>
      <w:headerReference w:type="first" r:id="rId11"/>
      <w:footerReference w:type="first" r:id="rId12"/>
      <w:pgSz w:w="11907" w:h="16840" w:code="9"/>
      <w:pgMar w:top="2098" w:right="1418" w:bottom="2835" w:left="1276" w:header="851" w:footer="0" w:gutter="0"/>
      <w:paperSrc w:first="7" w:other="7"/>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3624D" w14:textId="77777777" w:rsidR="0047059A" w:rsidRDefault="0047059A">
      <w:r>
        <w:separator/>
      </w:r>
    </w:p>
  </w:endnote>
  <w:endnote w:type="continuationSeparator" w:id="0">
    <w:p w14:paraId="30DAC81E" w14:textId="77777777" w:rsidR="0047059A" w:rsidRDefault="00470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Condense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93515"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b/>
        <w:sz w:val="16"/>
      </w:rPr>
    </w:pPr>
    <w:r w:rsidRPr="00EA592D">
      <w:rPr>
        <w:rFonts w:cs="Arial"/>
        <w:b/>
        <w:sz w:val="16"/>
      </w:rPr>
      <w:t>Post- och fakturaadress</w:t>
    </w:r>
  </w:p>
  <w:p w14:paraId="7A762916"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sz w:val="16"/>
      </w:rPr>
    </w:pPr>
  </w:p>
  <w:p w14:paraId="2213359E" w14:textId="77777777" w:rsidR="00EA592D" w:rsidRPr="00EA592D" w:rsidRDefault="007959A8"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Sörmland Vatten och Avfall AB</w:t>
    </w:r>
    <w:r>
      <w:rPr>
        <w:rFonts w:cs="Arial"/>
        <w:sz w:val="16"/>
      </w:rPr>
      <w:tab/>
    </w:r>
    <w:proofErr w:type="spellStart"/>
    <w:r w:rsidR="00913CBE" w:rsidRPr="00EA592D">
      <w:rPr>
        <w:rFonts w:cs="Arial"/>
        <w:sz w:val="16"/>
      </w:rPr>
      <w:t>Orgnr</w:t>
    </w:r>
    <w:proofErr w:type="spellEnd"/>
    <w:r w:rsidR="00913CBE">
      <w:rPr>
        <w:rFonts w:cs="Arial"/>
        <w:sz w:val="16"/>
      </w:rPr>
      <w:t>:</w:t>
    </w:r>
    <w:r w:rsidR="00913CBE" w:rsidRPr="00EA592D">
      <w:rPr>
        <w:rFonts w:cs="Arial"/>
        <w:sz w:val="16"/>
      </w:rPr>
      <w:t xml:space="preserve"> </w:t>
    </w:r>
    <w:proofErr w:type="gramStart"/>
    <w:r w:rsidR="00913CBE">
      <w:rPr>
        <w:rFonts w:cs="Arial"/>
        <w:sz w:val="16"/>
      </w:rPr>
      <w:t>556742</w:t>
    </w:r>
    <w:r>
      <w:rPr>
        <w:rFonts w:cs="Arial"/>
        <w:sz w:val="16"/>
      </w:rPr>
      <w:t>-9302</w:t>
    </w:r>
    <w:proofErr w:type="gramEnd"/>
    <w:r>
      <w:rPr>
        <w:rFonts w:cs="Arial"/>
        <w:sz w:val="16"/>
      </w:rPr>
      <w:tab/>
    </w:r>
    <w:r w:rsidR="00EA592D" w:rsidRPr="00EA592D">
      <w:rPr>
        <w:rFonts w:cs="Arial"/>
        <w:sz w:val="16"/>
      </w:rPr>
      <w:t>Telefon</w:t>
    </w:r>
    <w:r w:rsidR="00913CBE">
      <w:rPr>
        <w:rFonts w:cs="Arial"/>
        <w:sz w:val="16"/>
      </w:rPr>
      <w:t xml:space="preserve">: </w:t>
    </w:r>
    <w:r w:rsidR="00EA592D" w:rsidRPr="00EA592D">
      <w:rPr>
        <w:rFonts w:cs="Arial"/>
        <w:sz w:val="16"/>
      </w:rPr>
      <w:t>0150-800 100</w:t>
    </w:r>
  </w:p>
  <w:p w14:paraId="55FCB55B" w14:textId="565C770F" w:rsidR="00EA592D" w:rsidRPr="00EA592D"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Vingåkersvägen 18</w:t>
    </w:r>
    <w:r w:rsidRPr="00EA592D">
      <w:rPr>
        <w:rFonts w:cs="Arial"/>
        <w:sz w:val="16"/>
      </w:rPr>
      <w:tab/>
    </w:r>
    <w:r w:rsidRPr="00EA592D">
      <w:rPr>
        <w:rFonts w:cs="Arial"/>
        <w:sz w:val="16"/>
      </w:rPr>
      <w:tab/>
      <w:t>Regnr för moms</w:t>
    </w:r>
    <w:r w:rsidR="00913CBE">
      <w:rPr>
        <w:rFonts w:cs="Arial"/>
        <w:sz w:val="16"/>
      </w:rPr>
      <w:t>:</w:t>
    </w:r>
    <w:r w:rsidRPr="00EA592D">
      <w:rPr>
        <w:rFonts w:cs="Arial"/>
        <w:sz w:val="16"/>
      </w:rPr>
      <w:t xml:space="preserve"> SE556742930201</w:t>
    </w:r>
    <w:r w:rsidRPr="00EA592D">
      <w:rPr>
        <w:rFonts w:cs="Arial"/>
        <w:sz w:val="16"/>
      </w:rPr>
      <w:tab/>
    </w:r>
    <w:r w:rsidR="001B44BE">
      <w:rPr>
        <w:rFonts w:cs="Arial"/>
        <w:sz w:val="16"/>
      </w:rPr>
      <w:t xml:space="preserve">E-post: </w:t>
    </w:r>
    <w:r w:rsidR="001B44BE" w:rsidRPr="00913CBE">
      <w:rPr>
        <w:rFonts w:cs="Arial"/>
        <w:sz w:val="16"/>
      </w:rPr>
      <w:t>kundservice@sormlandvatten.se</w:t>
    </w:r>
    <w:r w:rsidRPr="00EA592D">
      <w:fldChar w:fldCharType="begin"/>
    </w:r>
    <w:r w:rsidRPr="00EA592D">
      <w:instrText xml:space="preserve"> USERADDRESS   \* MERGEFORMAT </w:instrText>
    </w:r>
    <w:r w:rsidRPr="00EA592D">
      <w:fldChar w:fldCharType="end"/>
    </w:r>
  </w:p>
  <w:p w14:paraId="5AC63E6C" w14:textId="77777777" w:rsidR="00913CBE"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641 51 Katrineholm</w:t>
    </w:r>
    <w:r w:rsidRPr="00EA592D">
      <w:rPr>
        <w:rFonts w:cs="Arial"/>
        <w:sz w:val="16"/>
      </w:rPr>
      <w:tab/>
    </w:r>
    <w:r w:rsidRPr="00EA592D">
      <w:rPr>
        <w:rFonts w:cs="Arial"/>
        <w:sz w:val="16"/>
      </w:rPr>
      <w:tab/>
      <w:t>Företaget innehar F-skattebevis</w:t>
    </w:r>
    <w:r w:rsidRPr="00EA592D">
      <w:rPr>
        <w:rFonts w:cs="Arial"/>
        <w:sz w:val="16"/>
      </w:rPr>
      <w:tab/>
    </w:r>
    <w:r w:rsidR="001B44BE">
      <w:rPr>
        <w:rFonts w:cs="Arial"/>
        <w:sz w:val="16"/>
      </w:rPr>
      <w:t xml:space="preserve">Webb: </w:t>
    </w:r>
    <w:r w:rsidR="001B44BE" w:rsidRPr="00EA592D">
      <w:rPr>
        <w:rFonts w:cs="Arial"/>
        <w:sz w:val="16"/>
      </w:rPr>
      <w:t>www.sormlandvatten.se</w:t>
    </w:r>
  </w:p>
  <w:p w14:paraId="02559153" w14:textId="77777777" w:rsidR="00EA592D" w:rsidRPr="00EA592D" w:rsidRDefault="00913CBE"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ab/>
    </w:r>
    <w:r>
      <w:rPr>
        <w:rFonts w:cs="Arial"/>
        <w:sz w:val="16"/>
      </w:rPr>
      <w:tab/>
    </w:r>
    <w:r w:rsidRPr="00EA592D">
      <w:rPr>
        <w:rFonts w:cs="Arial"/>
        <w:sz w:val="16"/>
      </w:rPr>
      <w:t>Styrelsens säte: Katrineholm</w:t>
    </w:r>
    <w:r>
      <w:rPr>
        <w:rFonts w:cs="Arial"/>
        <w:sz w:val="16"/>
      </w:rPr>
      <w:tab/>
    </w:r>
  </w:p>
  <w:p w14:paraId="27B4D9B2" w14:textId="77777777" w:rsidR="00EA592D" w:rsidRPr="00EA592D" w:rsidRDefault="00EA592D" w:rsidP="00913CBE">
    <w:pPr>
      <w:pBdr>
        <w:top w:val="single" w:sz="4" w:space="5" w:color="auto"/>
      </w:pBdr>
      <w:tabs>
        <w:tab w:val="clear" w:pos="5387"/>
        <w:tab w:val="left" w:pos="1843"/>
        <w:tab w:val="left" w:pos="3402"/>
        <w:tab w:val="left" w:pos="4536"/>
        <w:tab w:val="left" w:pos="7230"/>
      </w:tabs>
      <w:ind w:right="-1135"/>
      <w:rPr>
        <w:rFonts w:cs="Arial"/>
        <w:sz w:val="16"/>
      </w:rPr>
    </w:pPr>
    <w:r w:rsidRPr="00EA592D">
      <w:rPr>
        <w:rFonts w:cs="Arial"/>
        <w:sz w:val="16"/>
      </w:rPr>
      <w:tab/>
    </w:r>
    <w:r w:rsidRPr="00EA592D">
      <w:rPr>
        <w:rFonts w:cs="Arial"/>
        <w:sz w:val="16"/>
      </w:rPr>
      <w:tab/>
    </w:r>
    <w:r w:rsidRPr="00EA592D">
      <w:rPr>
        <w:rFonts w:cs="Arial"/>
        <w:sz w:val="16"/>
      </w:rPr>
      <w:tab/>
    </w:r>
  </w:p>
  <w:p w14:paraId="60105283" w14:textId="77777777" w:rsidR="00F156C4" w:rsidRPr="00EA592D" w:rsidRDefault="00F156C4" w:rsidP="00EA592D">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730CF" w14:textId="77777777" w:rsidR="00F156C4" w:rsidRDefault="00F156C4" w:rsidP="00C740F3">
    <w:pPr>
      <w:pStyle w:val="Sidfot"/>
    </w:pPr>
  </w:p>
  <w:p w14:paraId="3CF85B7A" w14:textId="77777777" w:rsidR="00F156C4" w:rsidRDefault="00F156C4" w:rsidP="00C740F3">
    <w:pPr>
      <w:pStyle w:val="Sidfot"/>
    </w:pPr>
  </w:p>
  <w:p w14:paraId="1EDA2ED7" w14:textId="77777777" w:rsidR="00F156C4" w:rsidRPr="00E85BA2" w:rsidRDefault="00F156C4" w:rsidP="00C740F3">
    <w:pPr>
      <w:pStyle w:val="Sidfot"/>
    </w:pPr>
  </w:p>
  <w:p w14:paraId="3343A794" w14:textId="77777777" w:rsidR="00FD4CA5" w:rsidRPr="00A553BE" w:rsidRDefault="00F156C4" w:rsidP="00C740F3">
    <w:pPr>
      <w:pStyle w:val="Sidfot"/>
      <w:rPr>
        <w:lang w:val="sv-SE"/>
      </w:rPr>
    </w:pPr>
    <w:r w:rsidRPr="00A553BE">
      <w:rPr>
        <w:lang w:val="sv-SE"/>
      </w:rPr>
      <w:t>Post</w:t>
    </w:r>
    <w:r w:rsidR="00FD4CA5" w:rsidRPr="00A553BE">
      <w:rPr>
        <w:lang w:val="sv-SE"/>
      </w:rPr>
      <w:t>- och faktura</w:t>
    </w:r>
    <w:r w:rsidRPr="00A553BE">
      <w:rPr>
        <w:lang w:val="sv-SE"/>
      </w:rPr>
      <w:t>adress</w:t>
    </w:r>
  </w:p>
  <w:p w14:paraId="45809874" w14:textId="77777777" w:rsidR="00FD4CA5" w:rsidRPr="00A553BE" w:rsidRDefault="00FD4CA5" w:rsidP="00C740F3">
    <w:pPr>
      <w:pStyle w:val="Sidfot"/>
      <w:rPr>
        <w:lang w:val="sv-SE"/>
      </w:rPr>
    </w:pPr>
  </w:p>
  <w:p w14:paraId="7165831D" w14:textId="77777777" w:rsidR="00F156C4" w:rsidRPr="00A553BE" w:rsidRDefault="00FD4CA5" w:rsidP="00C740F3">
    <w:pPr>
      <w:pStyle w:val="Sidfot"/>
      <w:rPr>
        <w:lang w:val="sv-SE"/>
      </w:rPr>
    </w:pPr>
    <w:r w:rsidRPr="00A553BE">
      <w:rPr>
        <w:lang w:val="sv-SE"/>
      </w:rPr>
      <w:t>Sörmland Vatten och</w:t>
    </w:r>
    <w:r w:rsidR="00305CBD" w:rsidRPr="00A553BE">
      <w:rPr>
        <w:lang w:val="sv-SE"/>
      </w:rPr>
      <w:t xml:space="preserve"> </w:t>
    </w:r>
    <w:r w:rsidRPr="00A553BE">
      <w:rPr>
        <w:lang w:val="sv-SE"/>
      </w:rPr>
      <w:t>Avfall AB</w:t>
    </w:r>
    <w:r w:rsidR="00F156C4" w:rsidRPr="00A553BE">
      <w:rPr>
        <w:lang w:val="sv-SE"/>
      </w:rPr>
      <w:tab/>
    </w:r>
    <w:r w:rsidRPr="00A553BE">
      <w:rPr>
        <w:lang w:val="sv-SE"/>
      </w:rPr>
      <w:tab/>
    </w:r>
    <w:proofErr w:type="spellStart"/>
    <w:r w:rsidR="00F156C4" w:rsidRPr="00A553BE">
      <w:rPr>
        <w:lang w:val="sv-SE"/>
      </w:rPr>
      <w:t>Orgnr</w:t>
    </w:r>
    <w:proofErr w:type="spellEnd"/>
    <w:r w:rsidR="00F156C4" w:rsidRPr="00A553BE">
      <w:rPr>
        <w:lang w:val="sv-SE"/>
      </w:rPr>
      <w:t xml:space="preserve"> </w:t>
    </w:r>
    <w:proofErr w:type="gramStart"/>
    <w:r w:rsidRPr="00A553BE">
      <w:rPr>
        <w:lang w:val="sv-SE"/>
      </w:rPr>
      <w:t>556742-9302</w:t>
    </w:r>
    <w:proofErr w:type="gramEnd"/>
    <w:r w:rsidRPr="00A553BE">
      <w:rPr>
        <w:lang w:val="sv-SE"/>
      </w:rPr>
      <w:tab/>
    </w:r>
    <w:r w:rsidRPr="00A553BE">
      <w:rPr>
        <w:lang w:val="sv-SE"/>
      </w:rPr>
      <w:tab/>
    </w:r>
    <w:r w:rsidR="00F156C4" w:rsidRPr="00A553BE">
      <w:rPr>
        <w:lang w:val="sv-SE"/>
      </w:rPr>
      <w:t>Telefon</w:t>
    </w:r>
    <w:r w:rsidR="00F156C4" w:rsidRPr="00A553BE">
      <w:rPr>
        <w:lang w:val="sv-SE"/>
      </w:rPr>
      <w:tab/>
      <w:t>0150-</w:t>
    </w:r>
    <w:r w:rsidRPr="00A553BE">
      <w:rPr>
        <w:lang w:val="sv-SE"/>
      </w:rPr>
      <w:t>800 100</w:t>
    </w:r>
  </w:p>
  <w:p w14:paraId="5E63DBBB" w14:textId="45DE2FF2" w:rsidR="00F156C4" w:rsidRPr="00A553BE" w:rsidRDefault="00FD4CA5" w:rsidP="00C740F3">
    <w:pPr>
      <w:pStyle w:val="Sidfot"/>
      <w:rPr>
        <w:lang w:val="sv-SE"/>
      </w:rPr>
    </w:pPr>
    <w:r w:rsidRPr="00A553BE">
      <w:rPr>
        <w:lang w:val="sv-SE"/>
      </w:rPr>
      <w:t>Vingåkersvägen 18</w:t>
    </w:r>
    <w:r w:rsidR="00F156C4" w:rsidRPr="00A553BE">
      <w:rPr>
        <w:lang w:val="sv-SE"/>
      </w:rPr>
      <w:tab/>
    </w:r>
    <w:r w:rsidRPr="00A553BE">
      <w:rPr>
        <w:lang w:val="sv-SE"/>
      </w:rPr>
      <w:tab/>
    </w:r>
    <w:r w:rsidR="00F156C4" w:rsidRPr="00A553BE">
      <w:rPr>
        <w:lang w:val="sv-SE"/>
      </w:rPr>
      <w:t>Regnr för moms SE556</w:t>
    </w:r>
    <w:r w:rsidRPr="00A553BE">
      <w:rPr>
        <w:lang w:val="sv-SE"/>
      </w:rPr>
      <w:t>7429302</w:t>
    </w:r>
    <w:r w:rsidR="00F156C4" w:rsidRPr="00A553BE">
      <w:rPr>
        <w:lang w:val="sv-SE"/>
      </w:rPr>
      <w:t>01</w:t>
    </w:r>
    <w:r w:rsidR="00F156C4" w:rsidRPr="00A553BE">
      <w:rPr>
        <w:lang w:val="sv-SE"/>
      </w:rPr>
      <w:tab/>
      <w:t>Fax</w:t>
    </w:r>
    <w:r w:rsidR="00F156C4" w:rsidRPr="00A553BE">
      <w:rPr>
        <w:lang w:val="sv-SE"/>
      </w:rPr>
      <w:tab/>
    </w:r>
    <w:r w:rsidR="00BF0B44">
      <w:fldChar w:fldCharType="begin"/>
    </w:r>
    <w:r w:rsidR="009D53E5" w:rsidRPr="00A553BE">
      <w:rPr>
        <w:lang w:val="sv-SE"/>
      </w:rPr>
      <w:instrText xml:space="preserve"> USERADDRESS   \* MERGEFORMAT </w:instrText>
    </w:r>
    <w:r w:rsidR="00BF0B44">
      <w:fldChar w:fldCharType="end"/>
    </w:r>
  </w:p>
  <w:p w14:paraId="37F179DD" w14:textId="77777777" w:rsidR="00F156C4" w:rsidRPr="00A553BE" w:rsidRDefault="00F156C4" w:rsidP="00C740F3">
    <w:pPr>
      <w:pStyle w:val="Sidfot"/>
      <w:rPr>
        <w:lang w:val="sv-SE"/>
      </w:rPr>
    </w:pPr>
    <w:r w:rsidRPr="00A553BE">
      <w:rPr>
        <w:lang w:val="sv-SE"/>
      </w:rPr>
      <w:t xml:space="preserve">641 </w:t>
    </w:r>
    <w:r w:rsidR="00FD4CA5" w:rsidRPr="00A553BE">
      <w:rPr>
        <w:lang w:val="sv-SE"/>
      </w:rPr>
      <w:t>5</w:t>
    </w:r>
    <w:r w:rsidRPr="00A553BE">
      <w:rPr>
        <w:lang w:val="sv-SE"/>
      </w:rPr>
      <w:t>1 Katrineholm</w:t>
    </w:r>
    <w:r w:rsidRPr="00A553BE">
      <w:rPr>
        <w:lang w:val="sv-SE"/>
      </w:rPr>
      <w:tab/>
    </w:r>
    <w:r w:rsidR="00FD4CA5" w:rsidRPr="00A553BE">
      <w:rPr>
        <w:lang w:val="sv-SE"/>
      </w:rPr>
      <w:tab/>
    </w:r>
    <w:r w:rsidRPr="00A553BE">
      <w:rPr>
        <w:lang w:val="sv-SE"/>
      </w:rPr>
      <w:t>Företaget innehar F-skattebevis</w:t>
    </w:r>
    <w:r w:rsidRPr="00A553BE">
      <w:rPr>
        <w:lang w:val="sv-SE"/>
      </w:rPr>
      <w:tab/>
      <w:t>www.</w:t>
    </w:r>
    <w:r w:rsidR="00FD4CA5" w:rsidRPr="00A553BE">
      <w:rPr>
        <w:lang w:val="sv-SE"/>
      </w:rPr>
      <w:t>sormlandvatten</w:t>
    </w:r>
    <w:r w:rsidRPr="00A553BE">
      <w:rPr>
        <w:lang w:val="sv-SE"/>
      </w:rPr>
      <w:t>.se</w:t>
    </w:r>
  </w:p>
  <w:p w14:paraId="45DCE076" w14:textId="77777777" w:rsidR="00F156C4" w:rsidRPr="00A553BE" w:rsidRDefault="00F156C4" w:rsidP="00C740F3">
    <w:pPr>
      <w:pStyle w:val="Sidfot"/>
      <w:rPr>
        <w:lang w:val="sv-SE"/>
      </w:rPr>
    </w:pPr>
    <w:r w:rsidRPr="00A553BE">
      <w:rPr>
        <w:lang w:val="sv-SE"/>
      </w:rPr>
      <w:tab/>
    </w:r>
    <w:r w:rsidR="00FD4CA5" w:rsidRPr="00A553BE">
      <w:rPr>
        <w:lang w:val="sv-SE"/>
      </w:rPr>
      <w:tab/>
    </w:r>
    <w:r w:rsidRPr="00A553BE">
      <w:rPr>
        <w:lang w:val="sv-SE"/>
      </w:rPr>
      <w:t xml:space="preserve">Styrelsens säte: </w:t>
    </w:r>
    <w:r w:rsidR="00FD4CA5" w:rsidRPr="00A553BE">
      <w:rPr>
        <w:lang w:val="sv-SE"/>
      </w:rPr>
      <w:t>Katrineholm</w:t>
    </w:r>
    <w:r w:rsidRPr="00A553BE">
      <w:rPr>
        <w:lang w:val="sv-SE"/>
      </w:rPr>
      <w:tab/>
    </w:r>
    <w:r w:rsidR="00FD4CA5" w:rsidRPr="00A553BE">
      <w:rPr>
        <w:lang w:val="sv-SE"/>
      </w:rPr>
      <w:t>kundtjanst@sormlandvtten.</w:t>
    </w:r>
    <w:r w:rsidRPr="00A553BE">
      <w:rPr>
        <w:lang w:val="sv-SE"/>
      </w:rPr>
      <w:t>se</w:t>
    </w:r>
  </w:p>
  <w:p w14:paraId="459BEC27" w14:textId="77777777" w:rsidR="00F156C4" w:rsidRPr="00A553BE" w:rsidRDefault="00F156C4" w:rsidP="00C740F3">
    <w:pPr>
      <w:pStyle w:val="Sidfot"/>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2C94E" w14:textId="77777777" w:rsidR="0047059A" w:rsidRDefault="0047059A">
      <w:r>
        <w:separator/>
      </w:r>
    </w:p>
  </w:footnote>
  <w:footnote w:type="continuationSeparator" w:id="0">
    <w:p w14:paraId="48693C19" w14:textId="77777777" w:rsidR="0047059A" w:rsidRDefault="004705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89B8A" w14:textId="77777777" w:rsidR="00662723" w:rsidRDefault="00753633" w:rsidP="00D55C52">
    <w:pPr>
      <w:pStyle w:val="Sidhuvud"/>
      <w:ind w:left="-851"/>
    </w:pPr>
    <w:r>
      <w:rPr>
        <w:noProof/>
      </w:rPr>
      <w:drawing>
        <wp:anchor distT="0" distB="0" distL="114300" distR="114300" simplePos="0" relativeHeight="251658240" behindDoc="1" locked="0" layoutInCell="1" allowOverlap="1" wp14:anchorId="60EB9876" wp14:editId="4944D071">
          <wp:simplePos x="0" y="0"/>
          <wp:positionH relativeFrom="column">
            <wp:posOffset>0</wp:posOffset>
          </wp:positionH>
          <wp:positionV relativeFrom="paragraph">
            <wp:posOffset>0</wp:posOffset>
          </wp:positionV>
          <wp:extent cx="2494800" cy="363600"/>
          <wp:effectExtent l="0" t="0" r="1270" b="0"/>
          <wp:wrapTight wrapText="bothSides">
            <wp:wrapPolygon edited="0">
              <wp:start x="165" y="0"/>
              <wp:lineTo x="0" y="9063"/>
              <wp:lineTo x="0" y="18126"/>
              <wp:lineTo x="330" y="20392"/>
              <wp:lineTo x="2640" y="20392"/>
              <wp:lineTo x="21446" y="16993"/>
              <wp:lineTo x="21446" y="6797"/>
              <wp:lineTo x="2969" y="0"/>
              <wp:lineTo x="165" y="0"/>
            </wp:wrapPolygon>
          </wp:wrapTight>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Sörmland-Vatten-frilag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94800" cy="3636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A7793" w14:textId="77777777" w:rsidR="00F156C4" w:rsidRPr="00715DF3" w:rsidRDefault="00F156C4" w:rsidP="001761AF">
    <w:pPr>
      <w:pStyle w:val="Sidhuvud"/>
      <w:ind w:right="-1135"/>
    </w:pPr>
    <w:r w:rsidRPr="00715DF3">
      <w:tab/>
      <w:t>Datum</w:t>
    </w:r>
    <w:r w:rsidRPr="00715DF3">
      <w:tab/>
      <w:t>Beteckning</w:t>
    </w:r>
    <w:r w:rsidRPr="00715DF3">
      <w:tab/>
      <w:t>Sida</w:t>
    </w:r>
  </w:p>
  <w:p w14:paraId="27FA3139" w14:textId="7A377447" w:rsidR="00F156C4" w:rsidRPr="009062B6" w:rsidRDefault="00F156C4" w:rsidP="001761AF">
    <w:pPr>
      <w:pStyle w:val="Adress"/>
      <w:ind w:right="-1135"/>
    </w:pPr>
    <w:r w:rsidRPr="009062B6">
      <w:tab/>
    </w:r>
    <w:r w:rsidR="00E45735">
      <w:fldChar w:fldCharType="begin"/>
    </w:r>
    <w:r w:rsidR="00E45735">
      <w:instrText xml:space="preserve"> TIME \@ "yyyy-MM-dd" </w:instrText>
    </w:r>
    <w:r w:rsidR="00E45735">
      <w:fldChar w:fldCharType="separate"/>
    </w:r>
    <w:r w:rsidR="003D22CB">
      <w:rPr>
        <w:noProof/>
      </w:rPr>
      <w:t>2023-07-05</w:t>
    </w:r>
    <w:r w:rsidR="00E45735">
      <w:rPr>
        <w:noProof/>
      </w:rPr>
      <w:fldChar w:fldCharType="end"/>
    </w:r>
    <w:r>
      <w:tab/>
    </w:r>
    <w:r>
      <w:tab/>
    </w:r>
    <w:r w:rsidR="00BF0B44" w:rsidRPr="009062B6">
      <w:fldChar w:fldCharType="begin"/>
    </w:r>
    <w:r w:rsidRPr="009062B6">
      <w:instrText xml:space="preserve">  </w:instrText>
    </w:r>
    <w:r w:rsidR="00BF0B44" w:rsidRPr="009062B6">
      <w:fldChar w:fldCharType="end"/>
    </w:r>
    <w:r w:rsidR="00E45735">
      <w:fldChar w:fldCharType="begin"/>
    </w:r>
    <w:r w:rsidR="00E45735">
      <w:instrText xml:space="preserve"> PAGE  \* LOWER </w:instrText>
    </w:r>
    <w:r w:rsidR="00E45735">
      <w:fldChar w:fldCharType="separate"/>
    </w:r>
    <w:r w:rsidR="00C8701D">
      <w:rPr>
        <w:noProof/>
      </w:rPr>
      <w:t>1</w:t>
    </w:r>
    <w:r w:rsidR="00E45735">
      <w:rPr>
        <w:noProof/>
      </w:rPr>
      <w:fldChar w:fldCharType="end"/>
    </w:r>
    <w:r w:rsidRPr="009062B6">
      <w:t>(</w:t>
    </w:r>
    <w:r w:rsidR="003D22CB">
      <w:fldChar w:fldCharType="begin"/>
    </w:r>
    <w:r w:rsidR="003D22CB">
      <w:instrText xml:space="preserve"> NUMPAGES  \* LOWER </w:instrText>
    </w:r>
    <w:r w:rsidR="003D22CB">
      <w:fldChar w:fldCharType="separate"/>
    </w:r>
    <w:r w:rsidR="007959A8">
      <w:rPr>
        <w:noProof/>
      </w:rPr>
      <w:t>1</w:t>
    </w:r>
    <w:r w:rsidR="003D22CB">
      <w:rPr>
        <w:noProof/>
      </w:rPr>
      <w:fldChar w:fldCharType="end"/>
    </w:r>
    <w:r w:rsidRPr="009062B6">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autoHyphenation/>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59A"/>
    <w:rsid w:val="0002699C"/>
    <w:rsid w:val="00026E12"/>
    <w:rsid w:val="000840E8"/>
    <w:rsid w:val="000B20D8"/>
    <w:rsid w:val="000B5C7F"/>
    <w:rsid w:val="00133D91"/>
    <w:rsid w:val="001761AF"/>
    <w:rsid w:val="00180236"/>
    <w:rsid w:val="001927EA"/>
    <w:rsid w:val="001B2156"/>
    <w:rsid w:val="001B44BE"/>
    <w:rsid w:val="001C3151"/>
    <w:rsid w:val="0022066A"/>
    <w:rsid w:val="00224A12"/>
    <w:rsid w:val="0024591B"/>
    <w:rsid w:val="00246216"/>
    <w:rsid w:val="00262A89"/>
    <w:rsid w:val="00280D2C"/>
    <w:rsid w:val="002C343F"/>
    <w:rsid w:val="002C6A6A"/>
    <w:rsid w:val="002F6EBD"/>
    <w:rsid w:val="00305CBD"/>
    <w:rsid w:val="00337729"/>
    <w:rsid w:val="00384353"/>
    <w:rsid w:val="00387932"/>
    <w:rsid w:val="003B0B44"/>
    <w:rsid w:val="003D22CB"/>
    <w:rsid w:val="003D3CDE"/>
    <w:rsid w:val="003D43E6"/>
    <w:rsid w:val="004160A6"/>
    <w:rsid w:val="00424DA6"/>
    <w:rsid w:val="004378A0"/>
    <w:rsid w:val="00466259"/>
    <w:rsid w:val="0047059A"/>
    <w:rsid w:val="00475BD4"/>
    <w:rsid w:val="004839A8"/>
    <w:rsid w:val="00495E08"/>
    <w:rsid w:val="004A4745"/>
    <w:rsid w:val="004E10A6"/>
    <w:rsid w:val="004E6647"/>
    <w:rsid w:val="004F69BB"/>
    <w:rsid w:val="00531E63"/>
    <w:rsid w:val="005443D5"/>
    <w:rsid w:val="0055779F"/>
    <w:rsid w:val="00575FF7"/>
    <w:rsid w:val="00590246"/>
    <w:rsid w:val="0059366A"/>
    <w:rsid w:val="005B54FC"/>
    <w:rsid w:val="005C26FB"/>
    <w:rsid w:val="00616FCE"/>
    <w:rsid w:val="00662723"/>
    <w:rsid w:val="006631CC"/>
    <w:rsid w:val="006731FC"/>
    <w:rsid w:val="0068117F"/>
    <w:rsid w:val="0068435E"/>
    <w:rsid w:val="006906B8"/>
    <w:rsid w:val="0069750A"/>
    <w:rsid w:val="006A393A"/>
    <w:rsid w:val="006E2E9C"/>
    <w:rsid w:val="006F3E3C"/>
    <w:rsid w:val="00715DF3"/>
    <w:rsid w:val="00726516"/>
    <w:rsid w:val="007265D8"/>
    <w:rsid w:val="00753633"/>
    <w:rsid w:val="007807EC"/>
    <w:rsid w:val="00781537"/>
    <w:rsid w:val="007959A8"/>
    <w:rsid w:val="007A44A0"/>
    <w:rsid w:val="007C1BE2"/>
    <w:rsid w:val="00811896"/>
    <w:rsid w:val="00812C7F"/>
    <w:rsid w:val="00813711"/>
    <w:rsid w:val="008141A9"/>
    <w:rsid w:val="008158BD"/>
    <w:rsid w:val="00840101"/>
    <w:rsid w:val="00846D36"/>
    <w:rsid w:val="008471E6"/>
    <w:rsid w:val="0085021D"/>
    <w:rsid w:val="00852C89"/>
    <w:rsid w:val="008664A3"/>
    <w:rsid w:val="008914E5"/>
    <w:rsid w:val="00894E75"/>
    <w:rsid w:val="008B0929"/>
    <w:rsid w:val="008B0A20"/>
    <w:rsid w:val="008E1353"/>
    <w:rsid w:val="00903CC1"/>
    <w:rsid w:val="009062B6"/>
    <w:rsid w:val="00913CBE"/>
    <w:rsid w:val="00920BF2"/>
    <w:rsid w:val="00946C53"/>
    <w:rsid w:val="00980B29"/>
    <w:rsid w:val="009B04ED"/>
    <w:rsid w:val="009C3175"/>
    <w:rsid w:val="009C4664"/>
    <w:rsid w:val="009D53E5"/>
    <w:rsid w:val="009D6152"/>
    <w:rsid w:val="009E6F5C"/>
    <w:rsid w:val="00A04EF5"/>
    <w:rsid w:val="00A07FF6"/>
    <w:rsid w:val="00A25024"/>
    <w:rsid w:val="00A274C2"/>
    <w:rsid w:val="00A44817"/>
    <w:rsid w:val="00A52474"/>
    <w:rsid w:val="00A553BE"/>
    <w:rsid w:val="00A617E7"/>
    <w:rsid w:val="00AA199C"/>
    <w:rsid w:val="00AE27B2"/>
    <w:rsid w:val="00B01058"/>
    <w:rsid w:val="00B06684"/>
    <w:rsid w:val="00B2552E"/>
    <w:rsid w:val="00B87226"/>
    <w:rsid w:val="00B94F36"/>
    <w:rsid w:val="00B96B43"/>
    <w:rsid w:val="00BA6E75"/>
    <w:rsid w:val="00BA76E4"/>
    <w:rsid w:val="00BF0B44"/>
    <w:rsid w:val="00C0381B"/>
    <w:rsid w:val="00C202E7"/>
    <w:rsid w:val="00C51EEF"/>
    <w:rsid w:val="00C532E0"/>
    <w:rsid w:val="00C740F3"/>
    <w:rsid w:val="00C8701D"/>
    <w:rsid w:val="00CA6EB3"/>
    <w:rsid w:val="00CB0C12"/>
    <w:rsid w:val="00CB5E10"/>
    <w:rsid w:val="00CC7ED0"/>
    <w:rsid w:val="00CD6A38"/>
    <w:rsid w:val="00CF3A34"/>
    <w:rsid w:val="00D102CD"/>
    <w:rsid w:val="00D20899"/>
    <w:rsid w:val="00D256EB"/>
    <w:rsid w:val="00D30678"/>
    <w:rsid w:val="00D37FA2"/>
    <w:rsid w:val="00D55C52"/>
    <w:rsid w:val="00D57351"/>
    <w:rsid w:val="00D61784"/>
    <w:rsid w:val="00D92765"/>
    <w:rsid w:val="00D976AF"/>
    <w:rsid w:val="00D97CD3"/>
    <w:rsid w:val="00DB5883"/>
    <w:rsid w:val="00DE5EFF"/>
    <w:rsid w:val="00E05124"/>
    <w:rsid w:val="00E45735"/>
    <w:rsid w:val="00E6168A"/>
    <w:rsid w:val="00E85BA2"/>
    <w:rsid w:val="00E94B58"/>
    <w:rsid w:val="00EA592D"/>
    <w:rsid w:val="00EF0DF7"/>
    <w:rsid w:val="00F06EA4"/>
    <w:rsid w:val="00F156C4"/>
    <w:rsid w:val="00F40051"/>
    <w:rsid w:val="00F67B4F"/>
    <w:rsid w:val="00FA1661"/>
    <w:rsid w:val="00FD4CA5"/>
    <w:rsid w:val="00FF2C2C"/>
    <w:rsid w:val="00FF3BAC"/>
    <w:rsid w:val="00FF78EF"/>
    <w:rsid w:val="00FF7B5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E35906"/>
  <w15:docId w15:val="{0FEE153A-E479-421F-9A7D-71E4B2DCD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CDE"/>
    <w:pPr>
      <w:tabs>
        <w:tab w:val="left" w:pos="5387"/>
        <w:tab w:val="left" w:pos="7938"/>
      </w:tabs>
      <w:ind w:right="851"/>
    </w:pPr>
    <w:rPr>
      <w:rFonts w:ascii="Arial" w:hAnsi="Arial"/>
      <w:sz w:val="22"/>
      <w:szCs w:val="22"/>
    </w:rPr>
  </w:style>
  <w:style w:type="paragraph" w:styleId="Rubrik1">
    <w:name w:val="heading 1"/>
    <w:basedOn w:val="Normal"/>
    <w:next w:val="Normal"/>
    <w:qFormat/>
    <w:rsid w:val="00E94B58"/>
    <w:pPr>
      <w:keepNext/>
      <w:spacing w:before="240" w:after="60"/>
      <w:outlineLvl w:val="0"/>
    </w:pPr>
    <w:rPr>
      <w:b/>
      <w:kern w:val="28"/>
      <w:sz w:val="28"/>
      <w:szCs w:val="28"/>
    </w:rPr>
  </w:style>
  <w:style w:type="paragraph" w:styleId="Rubrik2">
    <w:name w:val="heading 2"/>
    <w:basedOn w:val="Normal"/>
    <w:next w:val="Normal"/>
    <w:qFormat/>
    <w:rsid w:val="00D37FA2"/>
    <w:pPr>
      <w:keepNext/>
      <w:spacing w:before="240" w:after="60"/>
      <w:outlineLvl w:val="1"/>
    </w:pPr>
    <w:rPr>
      <w:b/>
      <w:sz w:val="24"/>
      <w:szCs w:val="24"/>
    </w:rPr>
  </w:style>
  <w:style w:type="paragraph" w:styleId="Rubrik3">
    <w:name w:val="heading 3"/>
    <w:basedOn w:val="Normal"/>
    <w:next w:val="Normal"/>
    <w:qFormat/>
    <w:rsid w:val="00D37FA2"/>
    <w:pPr>
      <w:keepNext/>
      <w:spacing w:before="240" w:after="60"/>
      <w:outlineLvl w:val="2"/>
    </w:pPr>
    <w:rPr>
      <w:b/>
    </w:rPr>
  </w:style>
  <w:style w:type="paragraph" w:styleId="Rubrik4">
    <w:name w:val="heading 4"/>
    <w:basedOn w:val="Normal"/>
    <w:next w:val="Normal"/>
    <w:rsid w:val="00BA76E4"/>
    <w:pPr>
      <w:keepNext/>
      <w:spacing w:before="240" w:after="60"/>
      <w:outlineLvl w:val="3"/>
    </w:pPr>
    <w:rPr>
      <w:b/>
    </w:rPr>
  </w:style>
  <w:style w:type="paragraph" w:styleId="Rubrik5">
    <w:name w:val="heading 5"/>
    <w:basedOn w:val="Normal"/>
    <w:next w:val="Normal"/>
    <w:rsid w:val="00BA76E4"/>
    <w:pPr>
      <w:spacing w:before="240" w:after="60"/>
      <w:outlineLvl w:val="4"/>
    </w:pPr>
    <w:rPr>
      <w: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semiHidden/>
    <w:rsid w:val="004160A6"/>
    <w:rPr>
      <w:color w:val="0000FF"/>
      <w:u w:val="single"/>
    </w:rPr>
  </w:style>
  <w:style w:type="paragraph" w:styleId="Sidhuvud">
    <w:name w:val="header"/>
    <w:basedOn w:val="Normal"/>
    <w:rsid w:val="00662723"/>
    <w:pPr>
      <w:ind w:left="-794" w:right="0"/>
    </w:pPr>
    <w:rPr>
      <w:sz w:val="16"/>
      <w:szCs w:val="16"/>
    </w:rPr>
  </w:style>
  <w:style w:type="paragraph" w:styleId="Sidfot">
    <w:name w:val="footer"/>
    <w:basedOn w:val="Normal"/>
    <w:rsid w:val="00A04EF5"/>
    <w:pPr>
      <w:tabs>
        <w:tab w:val="center" w:pos="4536"/>
        <w:tab w:val="right" w:pos="9072"/>
      </w:tabs>
      <w:ind w:left="-794" w:right="0"/>
    </w:pPr>
    <w:rPr>
      <w:rFonts w:cs="Univers-Condensed"/>
      <w:color w:val="00B2FF"/>
      <w:sz w:val="18"/>
      <w:szCs w:val="18"/>
      <w:lang w:val="de-DE"/>
    </w:rPr>
  </w:style>
  <w:style w:type="paragraph" w:customStyle="1" w:styleId="Adress">
    <w:name w:val="Adress"/>
    <w:basedOn w:val="Normal"/>
    <w:rsid w:val="003D3CDE"/>
    <w:pPr>
      <w:ind w:right="0"/>
    </w:pPr>
  </w:style>
  <w:style w:type="paragraph" w:styleId="Brdtext">
    <w:name w:val="Body Text"/>
    <w:basedOn w:val="Normal"/>
    <w:rsid w:val="003D3CDE"/>
    <w:pPr>
      <w:spacing w:after="240" w:line="260" w:lineRule="exact"/>
    </w:pPr>
  </w:style>
  <w:style w:type="paragraph" w:styleId="Ballongtext">
    <w:name w:val="Balloon Text"/>
    <w:basedOn w:val="Normal"/>
    <w:semiHidden/>
    <w:rsid w:val="004160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67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vabs04\common$\Mallar\Brevmal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FEEFE8BBAF4144B37A42F70A78CA53" ma:contentTypeVersion="0" ma:contentTypeDescription="Skapa ett nytt dokument." ma:contentTypeScope="" ma:versionID="8807353850866b84f33a18954c89272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AB0C4F-931D-4A8D-AD5A-7CC66E267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ECC8813-0173-431A-AFEC-BF40D56577D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619DE89-13A8-4A7A-B79A-59980A39CA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Brevmall</Template>
  <TotalTime>1</TotalTime>
  <Pages>1</Pages>
  <Words>277</Words>
  <Characters>1708</Characters>
  <Application>Microsoft Office Word</Application>
  <DocSecurity>0</DocSecurity>
  <Lines>14</Lines>
  <Paragraphs>3</Paragraphs>
  <ScaleCrop>false</ScaleCrop>
  <HeadingPairs>
    <vt:vector size="2" baseType="variant">
      <vt:variant>
        <vt:lpstr>Rubrik</vt:lpstr>
      </vt:variant>
      <vt:variant>
        <vt:i4>1</vt:i4>
      </vt:variant>
    </vt:vector>
  </HeadingPairs>
  <TitlesOfParts>
    <vt:vector size="1" baseType="lpstr">
      <vt:lpstr>Handläggare</vt:lpstr>
    </vt:vector>
  </TitlesOfParts>
  <Company>Tekniska Verken i Linköping AB</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Handläggare</dc:title>
  <dc:creator>Maria Bergström</dc:creator>
  <cp:lastModifiedBy>Pilla Lindqvist</cp:lastModifiedBy>
  <cp:revision>2</cp:revision>
  <cp:lastPrinted>2023-07-05T07:59:00Z</cp:lastPrinted>
  <dcterms:created xsi:type="dcterms:W3CDTF">2023-07-05T12:18:00Z</dcterms:created>
  <dcterms:modified xsi:type="dcterms:W3CDTF">2023-07-05T12:18:00Z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0x010100D5FEEFE8BBAF4144B37A42F70A78CA53</vt:lpwstr>
  </property>
</Properties>
</file>